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BA8" w:rsidRDefault="00923BA8" w:rsidP="003316CA">
      <w:pPr>
        <w:spacing w:after="0"/>
        <w:jc w:val="center"/>
        <w:rPr>
          <w:b/>
          <w:lang w:val="en-GB"/>
        </w:rPr>
      </w:pPr>
    </w:p>
    <w:p w:rsidR="006F4618" w:rsidRDefault="002017FF" w:rsidP="003316CA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923BA8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679FC" w:rsidRDefault="00AD30DC" w:rsidP="00123006">
            <w:pPr>
              <w:pStyle w:val="Testocommento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226134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923BA8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CB4A62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923BA8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CB4A62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923BA8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Default="00CB4A62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proofErr w:type="gramStart"/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</w:t>
            </w:r>
            <w:proofErr w:type="gramEnd"/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:rsidR="00113E37" w:rsidRPr="00CB4A62" w:rsidRDefault="00113E37" w:rsidP="00113E37">
            <w:pPr>
              <w:pStyle w:val="Testocommento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923BA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: 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proofErr w:type="gramStart"/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  <w:proofErr w:type="gramEnd"/>
          </w:p>
        </w:tc>
      </w:tr>
      <w:tr w:rsidR="00E74486" w:rsidRPr="005B1FE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923BA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923BA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</w:p>
          <w:p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923BA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:rsidR="00F47590" w:rsidRPr="00226134" w:rsidRDefault="00F47590" w:rsidP="00923BA8">
      <w:pPr>
        <w:rPr>
          <w:lang w:val="en-GB"/>
        </w:rPr>
      </w:pPr>
    </w:p>
    <w:sectPr w:rsidR="00F47590" w:rsidRPr="00226134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014" w:rsidRDefault="00581014" w:rsidP="00261299">
      <w:pPr>
        <w:spacing w:after="0" w:line="240" w:lineRule="auto"/>
      </w:pPr>
      <w:r>
        <w:separator/>
      </w:r>
    </w:p>
  </w:endnote>
  <w:endnote w:type="continuationSeparator" w:id="0">
    <w:p w:rsidR="00581014" w:rsidRDefault="00581014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25E" w:rsidRDefault="005902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1A7" w:rsidRDefault="00024A4D">
        <w:pPr>
          <w:pStyle w:val="Pidipagina"/>
          <w:jc w:val="center"/>
        </w:pPr>
        <w:r>
          <w:fldChar w:fldCharType="begin"/>
        </w:r>
        <w:r w:rsidR="008921A7">
          <w:instrText xml:space="preserve"> PAGE   \* MERGEFORMAT </w:instrText>
        </w:r>
        <w:r>
          <w:fldChar w:fldCharType="separate"/>
        </w:r>
        <w:r w:rsidR="000E7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1A7" w:rsidRDefault="008921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25E" w:rsidRDefault="005902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014" w:rsidRDefault="00581014" w:rsidP="00261299">
      <w:pPr>
        <w:spacing w:after="0" w:line="240" w:lineRule="auto"/>
      </w:pPr>
      <w:r>
        <w:separator/>
      </w:r>
    </w:p>
  </w:footnote>
  <w:footnote w:type="continuationSeparator" w:id="0">
    <w:p w:rsidR="00581014" w:rsidRDefault="00581014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25E" w:rsidRDefault="005902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A7" w:rsidRDefault="00581014">
    <w:pPr>
      <w:pStyle w:val="Intestazione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415.9pt;margin-top:-11.1pt;width:150pt;height:60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<v:textbox>
            <w:txbxContent>
              <w:p w:rsidR="008A5F5A" w:rsidRPr="005B0EA0" w:rsidRDefault="008A5F5A" w:rsidP="005B0EA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 w:rsidRPr="005B0EA0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Higher Education</w:t>
                </w:r>
                <w:r w:rsidR="004D327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:</w:t>
                </w:r>
              </w:p>
              <w:p w:rsidR="008921A7" w:rsidRPr="005B0EA0" w:rsidRDefault="008A5F5A" w:rsidP="005B0EA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5B0EA0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Learning Agreement form</w:t>
                </w:r>
              </w:p>
              <w:p w:rsidR="00E96030" w:rsidRDefault="00E96030" w:rsidP="005B0EA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Student’s name:</w:t>
                </w:r>
                <w:bookmarkStart w:id="0" w:name="_GoBack"/>
                <w:bookmarkEnd w:id="0"/>
              </w:p>
              <w:p w:rsidR="008921A7" w:rsidRPr="005B0EA0" w:rsidRDefault="008921A7" w:rsidP="005B0EA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5B0EA0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</w:t>
                </w:r>
                <w:r w:rsidR="006F03F3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</w:t>
                </w:r>
                <w:r w:rsidR="00E96030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</w:t>
                </w:r>
                <w:r w:rsidRPr="005B0EA0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/20</w:t>
                </w:r>
                <w:r w:rsidR="0059025E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</w:t>
                </w:r>
                <w:r w:rsidR="00E96030">
                  <w:rPr>
                    <w:rFonts w:ascii="Verdana" w:hAnsi="Verdana" w:cstheme="minorHAnsi"/>
                    <w:b/>
                    <w:i/>
                    <w:color w:val="003CB4"/>
                    <w:sz w:val="16"/>
                    <w:szCs w:val="16"/>
                    <w:lang w:val="en-GB"/>
                  </w:rPr>
                  <w:t>3</w:t>
                </w:r>
              </w:p>
              <w:p w:rsidR="008921A7" w:rsidRDefault="008921A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8921A7" w:rsidRDefault="008921A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:rsidR="008921A7" w:rsidRPr="000B0109" w:rsidRDefault="008921A7" w:rsidP="000D4FA7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8A5F5A" w:rsidRPr="00A04811">
      <w:rPr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A7" w:rsidRDefault="00581014">
    <w:pPr>
      <w:pStyle w:val="Intestazione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412.1pt;margin-top:-8.8pt;width:152.95pt;height:33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<v:textbox>
            <w:txbxContent>
              <w:p w:rsidR="008921A7" w:rsidRPr="000B0109" w:rsidRDefault="008921A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Higher Education </w:t>
                </w:r>
              </w:p>
              <w:p w:rsidR="008921A7" w:rsidRPr="000B0109" w:rsidRDefault="008921A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Learning Agreement </w:t>
                </w:r>
                <w:r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>for Studies</w:t>
                </w:r>
              </w:p>
              <w:p w:rsidR="008921A7" w:rsidRDefault="008921A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  <w:t>Student’s name</w:t>
                </w:r>
              </w:p>
              <w:p w:rsidR="008921A7" w:rsidRPr="000B0109" w:rsidRDefault="008921A7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8921A7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4A4D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6C0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C7135"/>
    <w:rsid w:val="000D0ADC"/>
    <w:rsid w:val="000D40CC"/>
    <w:rsid w:val="000D4FA7"/>
    <w:rsid w:val="000D6392"/>
    <w:rsid w:val="000E0A01"/>
    <w:rsid w:val="000E654D"/>
    <w:rsid w:val="000E72C5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252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9275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15F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1014"/>
    <w:rsid w:val="00587772"/>
    <w:rsid w:val="0059025E"/>
    <w:rsid w:val="00593107"/>
    <w:rsid w:val="005B0EA0"/>
    <w:rsid w:val="005B1FE8"/>
    <w:rsid w:val="005B27EA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03F3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2B61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3BA8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299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41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138A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64BA1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A5E66"/>
    <w:rsid w:val="00DB014C"/>
    <w:rsid w:val="00DB0189"/>
    <w:rsid w:val="00DB1789"/>
    <w:rsid w:val="00DB5486"/>
    <w:rsid w:val="00DC7D3B"/>
    <w:rsid w:val="00DD21F9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37540"/>
    <w:rsid w:val="00E4488F"/>
    <w:rsid w:val="00E45130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96030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44B825"/>
  <w15:docId w15:val="{47FEFDE7-7FDB-4D4D-B0B2-8213C0BF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2990"/>
  </w:style>
  <w:style w:type="paragraph" w:styleId="Titolo1">
    <w:name w:val="heading 1"/>
    <w:basedOn w:val="Normale"/>
    <w:next w:val="Normale"/>
    <w:link w:val="Titolo1Carattere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299"/>
  </w:style>
  <w:style w:type="paragraph" w:styleId="Pidipagina">
    <w:name w:val="footer"/>
    <w:basedOn w:val="Normale"/>
    <w:link w:val="PidipaginaCarattere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2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imandonotadichiusura">
    <w:name w:val="endnote reference"/>
    <w:rsid w:val="003F2100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F2100"/>
    <w:rPr>
      <w:sz w:val="20"/>
      <w:szCs w:val="20"/>
    </w:rPr>
  </w:style>
  <w:style w:type="character" w:styleId="Collegamentoipertestuale">
    <w:name w:val="Hyperlink"/>
    <w:rsid w:val="00D83C1F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commentoCarattere">
    <w:name w:val="Testo commento Carattere"/>
    <w:basedOn w:val="Carpredefinitoparagrafo"/>
    <w:link w:val="Testocommento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imandocommento">
    <w:name w:val="annotation reference"/>
    <w:basedOn w:val="Carpredefinitoparagrafo"/>
    <w:uiPriority w:val="99"/>
    <w:semiHidden/>
    <w:unhideWhenUsed/>
    <w:rsid w:val="00FD693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on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Paragrafoelenco">
    <w:name w:val="List Paragraph"/>
    <w:basedOn w:val="Normale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e"/>
    <w:next w:val="Normale"/>
    <w:rsid w:val="00C3138A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">
    <w:name w:val="List Bullet"/>
    <w:basedOn w:val="Normale"/>
    <w:rsid w:val="00C3138A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e"/>
    <w:rsid w:val="00C3138A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2">
    <w:name w:val="List Bullet 2"/>
    <w:basedOn w:val="Normale"/>
    <w:rsid w:val="00C3138A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3">
    <w:name w:val="List Bullet 3"/>
    <w:basedOn w:val="Normale"/>
    <w:rsid w:val="00C3138A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4">
    <w:name w:val="List Bullet 4"/>
    <w:basedOn w:val="Normale"/>
    <w:rsid w:val="00C3138A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e"/>
    <w:rsid w:val="00C3138A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e"/>
    <w:rsid w:val="00C3138A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e"/>
    <w:rsid w:val="00C3138A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e"/>
    <w:rsid w:val="00C3138A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e"/>
    <w:rsid w:val="00C3138A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">
    <w:name w:val="List Number"/>
    <w:basedOn w:val="Normale"/>
    <w:rsid w:val="00C3138A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e"/>
    <w:rsid w:val="00C3138A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2">
    <w:name w:val="List Number 2"/>
    <w:basedOn w:val="Normale"/>
    <w:rsid w:val="00C3138A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3">
    <w:name w:val="List Number 3"/>
    <w:basedOn w:val="Normale"/>
    <w:rsid w:val="00C3138A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umeroelenco4">
    <w:name w:val="List Number 4"/>
    <w:basedOn w:val="Normale"/>
    <w:rsid w:val="00C3138A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e"/>
    <w:rsid w:val="00C3138A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e"/>
    <w:rsid w:val="00C3138A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e"/>
    <w:rsid w:val="00C3138A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e"/>
    <w:rsid w:val="00C3138A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e"/>
    <w:rsid w:val="00C3138A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e"/>
    <w:rsid w:val="00C3138A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e"/>
    <w:rsid w:val="00C3138A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e"/>
    <w:rsid w:val="00C3138A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e"/>
    <w:rsid w:val="00C3138A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e"/>
    <w:rsid w:val="00C3138A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e"/>
    <w:rsid w:val="00C3138A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e"/>
    <w:rsid w:val="00C3138A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e"/>
    <w:rsid w:val="00C3138A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e"/>
    <w:rsid w:val="00C3138A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e"/>
    <w:rsid w:val="00C3138A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ommario5">
    <w:name w:val="toc 5"/>
    <w:basedOn w:val="Normale"/>
    <w:next w:val="Normale"/>
    <w:semiHidden/>
    <w:rsid w:val="00C3138A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itolosommario">
    <w:name w:val="TOC Heading"/>
    <w:basedOn w:val="Normale"/>
    <w:next w:val="Normale"/>
    <w:qFormat/>
    <w:rsid w:val="00C3138A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ommario1">
    <w:name w:val="toc 1"/>
    <w:basedOn w:val="Normale"/>
    <w:next w:val="Normale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ommario2">
    <w:name w:val="toc 2"/>
    <w:basedOn w:val="Normale"/>
    <w:next w:val="Normale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ommario3">
    <w:name w:val="toc 3"/>
    <w:basedOn w:val="Normale"/>
    <w:next w:val="Normale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ommario4">
    <w:name w:val="toc 4"/>
    <w:basedOn w:val="Normale"/>
    <w:next w:val="Normale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46BC9611-0114-494C-A8B7-FBEEE01C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Barbara SILVERI</cp:lastModifiedBy>
  <cp:revision>3</cp:revision>
  <cp:lastPrinted>2015-04-10T09:51:00Z</cp:lastPrinted>
  <dcterms:created xsi:type="dcterms:W3CDTF">2022-09-22T06:35:00Z</dcterms:created>
  <dcterms:modified xsi:type="dcterms:W3CDTF">2023-03-31T08:57:00Z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